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79B" w:rsidRPr="002D479B" w:rsidRDefault="002D479B" w:rsidP="002D479B">
      <w:pPr>
        <w:spacing w:before="60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2D479B">
        <w:rPr>
          <w:i/>
          <w:sz w:val="20"/>
          <w:szCs w:val="20"/>
        </w:rPr>
        <w:t>Załącznik nr 6</w:t>
      </w:r>
      <w:r w:rsidR="00792286">
        <w:rPr>
          <w:i/>
          <w:sz w:val="20"/>
          <w:szCs w:val="20"/>
        </w:rPr>
        <w:t xml:space="preserve"> do</w:t>
      </w:r>
      <w:r w:rsidRPr="002D479B">
        <w:rPr>
          <w:i/>
          <w:sz w:val="20"/>
          <w:szCs w:val="20"/>
        </w:rPr>
        <w:t xml:space="preserve"> Regulaminu staży</w:t>
      </w:r>
    </w:p>
    <w:p w:rsidR="00AA3762" w:rsidRPr="0028674A" w:rsidRDefault="00AA3762" w:rsidP="0028674A">
      <w:pPr>
        <w:spacing w:before="60"/>
        <w:jc w:val="center"/>
        <w:rPr>
          <w:rFonts w:ascii="Arial" w:hAnsi="Arial" w:cs="Arial"/>
          <w:b/>
          <w:sz w:val="24"/>
          <w:szCs w:val="24"/>
        </w:rPr>
      </w:pPr>
      <w:r w:rsidRPr="0028674A">
        <w:rPr>
          <w:rFonts w:ascii="Arial" w:hAnsi="Arial" w:cs="Arial"/>
          <w:b/>
          <w:sz w:val="24"/>
          <w:szCs w:val="24"/>
        </w:rPr>
        <w:t>Zakres danych osobowych uczestników biorących udział w projektach realizowanych w ramach Programu Operacyjnego Kapitał Ludzki</w:t>
      </w:r>
    </w:p>
    <w:p w:rsidR="00AA3762" w:rsidRDefault="00AA3762" w:rsidP="0028674A">
      <w:pPr>
        <w:spacing w:before="60"/>
        <w:jc w:val="center"/>
        <w:rPr>
          <w:rFonts w:ascii="Arial" w:hAnsi="Arial" w:cs="Arial"/>
          <w:b/>
          <w:sz w:val="20"/>
          <w:szCs w:val="20"/>
        </w:rPr>
      </w:pPr>
    </w:p>
    <w:p w:rsidR="00AA3762" w:rsidRPr="00D461D0" w:rsidRDefault="00AA3762" w:rsidP="0028674A">
      <w:pPr>
        <w:spacing w:before="60"/>
        <w:jc w:val="center"/>
        <w:rPr>
          <w:rFonts w:ascii="Arial" w:hAnsi="Arial" w:cs="Arial"/>
          <w:b/>
          <w:sz w:val="20"/>
          <w:szCs w:val="20"/>
        </w:rPr>
      </w:pPr>
      <w:r w:rsidRPr="00D461D0">
        <w:rPr>
          <w:rFonts w:ascii="Arial" w:hAnsi="Arial" w:cs="Arial"/>
          <w:b/>
          <w:sz w:val="20"/>
          <w:szCs w:val="20"/>
        </w:rPr>
        <w:t>Dane osób objętych wsparciem jako niepracujące oraz pracujące, które uczestniczą we wsparciu z własnej inicjatywy</w:t>
      </w:r>
    </w:p>
    <w:p w:rsidR="00AA3762" w:rsidRDefault="00AA3762" w:rsidP="0028674A">
      <w:pPr>
        <w:spacing w:before="60"/>
        <w:jc w:val="both"/>
        <w:rPr>
          <w:rFonts w:ascii="Arial" w:hAnsi="Arial" w:cs="Arial"/>
          <w:b/>
          <w:sz w:val="20"/>
          <w:szCs w:val="20"/>
        </w:rPr>
      </w:pPr>
    </w:p>
    <w:p w:rsidR="00AA3762" w:rsidRPr="00D461D0" w:rsidRDefault="00AA3762" w:rsidP="0028674A">
      <w:pPr>
        <w:spacing w:before="60"/>
        <w:jc w:val="both"/>
        <w:rPr>
          <w:rFonts w:ascii="Arial" w:hAnsi="Arial" w:cs="Arial"/>
          <w:b/>
          <w:sz w:val="20"/>
          <w:szCs w:val="20"/>
        </w:rPr>
      </w:pPr>
      <w:r w:rsidRPr="00D461D0">
        <w:rPr>
          <w:rFonts w:ascii="Arial" w:hAnsi="Arial" w:cs="Arial"/>
          <w:b/>
          <w:sz w:val="20"/>
          <w:szCs w:val="20"/>
        </w:rPr>
        <w:t>Dane wspólne</w:t>
      </w:r>
    </w:p>
    <w:tbl>
      <w:tblPr>
        <w:tblW w:w="9435" w:type="dxa"/>
        <w:tblInd w:w="-5" w:type="dxa"/>
        <w:tblLayout w:type="fixed"/>
        <w:tblCellMar>
          <w:left w:w="70" w:type="dxa"/>
          <w:right w:w="70" w:type="dxa"/>
        </w:tblCellMar>
        <w:tblLook w:val="00A0"/>
      </w:tblPr>
      <w:tblGrid>
        <w:gridCol w:w="1011"/>
        <w:gridCol w:w="8424"/>
      </w:tblGrid>
      <w:tr w:rsidR="00AA3762" w:rsidRPr="00D461D0" w:rsidTr="008031F1">
        <w:trPr>
          <w:trHeight w:val="266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3762" w:rsidRPr="00D461D0" w:rsidRDefault="00AA3762" w:rsidP="0028674A">
            <w:pPr>
              <w:snapToGrid w:val="0"/>
              <w:spacing w:before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61D0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8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2" w:rsidRPr="00D461D0" w:rsidRDefault="00AA3762" w:rsidP="0028674A">
            <w:pPr>
              <w:snapToGrid w:val="0"/>
              <w:spacing w:before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Nazwa</w:t>
            </w:r>
          </w:p>
        </w:tc>
      </w:tr>
      <w:tr w:rsidR="00AA3762" w:rsidRPr="00D461D0" w:rsidTr="008031F1">
        <w:trPr>
          <w:trHeight w:val="266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3762" w:rsidRPr="00D461D0" w:rsidRDefault="00AA3762" w:rsidP="008031F1">
            <w:pPr>
              <w:snapToGrid w:val="0"/>
              <w:spacing w:before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2" w:rsidRPr="00D461D0" w:rsidRDefault="00AA3762" w:rsidP="008031F1">
            <w:pPr>
              <w:snapToGrid w:val="0"/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Tytuł projektu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28674A">
              <w:rPr>
                <w:rFonts w:ascii="Arial" w:hAnsi="Arial" w:cs="Arial"/>
                <w:b/>
                <w:i/>
                <w:sz w:val="20"/>
                <w:szCs w:val="20"/>
              </w:rPr>
              <w:t>„Program doskonalenia dydaktyki SGGW w dziedzinie bioekonomii oraz utworzenie kwalifikacji zawodowej „Młodszy menadżer jakości””</w:t>
            </w:r>
          </w:p>
        </w:tc>
      </w:tr>
      <w:tr w:rsidR="00AA3762" w:rsidRPr="00D461D0" w:rsidTr="008031F1">
        <w:trPr>
          <w:trHeight w:val="266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3762" w:rsidRPr="00D461D0" w:rsidRDefault="00AA3762" w:rsidP="008031F1">
            <w:pPr>
              <w:snapToGrid w:val="0"/>
              <w:spacing w:before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2" w:rsidRPr="00D461D0" w:rsidRDefault="00AA3762" w:rsidP="008031F1">
            <w:pPr>
              <w:snapToGrid w:val="0"/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Nr projektu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28674A">
              <w:rPr>
                <w:rFonts w:ascii="Arial" w:hAnsi="Arial" w:cs="Arial"/>
                <w:b/>
                <w:i/>
                <w:sz w:val="20"/>
                <w:szCs w:val="20"/>
              </w:rPr>
              <w:t>UDA-POKL.04.01.01-00-073/13-00</w:t>
            </w:r>
          </w:p>
        </w:tc>
      </w:tr>
      <w:tr w:rsidR="00AA3762" w:rsidRPr="00D461D0" w:rsidTr="008031F1">
        <w:trPr>
          <w:trHeight w:val="266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3762" w:rsidRPr="00D461D0" w:rsidRDefault="00AA3762" w:rsidP="008031F1">
            <w:pPr>
              <w:snapToGrid w:val="0"/>
              <w:spacing w:before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2" w:rsidRPr="00D461D0" w:rsidRDefault="00AA3762" w:rsidP="008031F1">
            <w:pPr>
              <w:snapToGrid w:val="0"/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Priorytet, w ramach którego jest realizowany projekt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28674A">
              <w:rPr>
                <w:rFonts w:ascii="Arial" w:hAnsi="Arial" w:cs="Arial"/>
                <w:b/>
                <w:i/>
                <w:sz w:val="20"/>
                <w:szCs w:val="20"/>
              </w:rPr>
              <w:t>Priorytet IV. Szkolnictwo wyższe i nauka</w:t>
            </w:r>
          </w:p>
        </w:tc>
      </w:tr>
      <w:tr w:rsidR="00AA3762" w:rsidRPr="00D461D0" w:rsidTr="008031F1">
        <w:trPr>
          <w:trHeight w:val="266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3762" w:rsidRPr="00D461D0" w:rsidRDefault="00AA3762" w:rsidP="008031F1">
            <w:pPr>
              <w:snapToGrid w:val="0"/>
              <w:spacing w:before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2" w:rsidRPr="00D461D0" w:rsidRDefault="00AA3762" w:rsidP="008031F1">
            <w:pPr>
              <w:snapToGrid w:val="0"/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Działanie, w ramach którego jest realizowany projekt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28674A">
              <w:rPr>
                <w:rFonts w:ascii="Arial" w:hAnsi="Arial" w:cs="Arial"/>
                <w:b/>
                <w:i/>
                <w:sz w:val="20"/>
                <w:szCs w:val="20"/>
              </w:rPr>
              <w:t>Działanie 4.1. Wzmocnienie i rozwój potencjału dydaktycznego uczelni oraz zwiększenie liczby absolwentów kierunków o kluczowym znaczeniu dla gospodarki opartej na wiedzy</w:t>
            </w:r>
          </w:p>
        </w:tc>
      </w:tr>
      <w:tr w:rsidR="00AA3762" w:rsidRPr="00D461D0" w:rsidTr="008031F1">
        <w:trPr>
          <w:trHeight w:val="266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3762" w:rsidRPr="00D461D0" w:rsidRDefault="00AA3762" w:rsidP="008031F1">
            <w:pPr>
              <w:snapToGrid w:val="0"/>
              <w:spacing w:before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2" w:rsidRPr="00D461D0" w:rsidRDefault="00AA3762" w:rsidP="008031F1">
            <w:pPr>
              <w:snapToGrid w:val="0"/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Poddziałanie, w ramach którego jest realizowany projekt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28674A">
              <w:rPr>
                <w:rFonts w:ascii="Arial" w:hAnsi="Arial" w:cs="Arial"/>
                <w:b/>
                <w:i/>
                <w:sz w:val="20"/>
                <w:szCs w:val="20"/>
              </w:rPr>
              <w:t>Poddziałanie 4.1.1. Wzmocnienie potencjału dydaktycznego uczelni</w:t>
            </w:r>
          </w:p>
        </w:tc>
      </w:tr>
      <w:tr w:rsidR="00AA3762" w:rsidRPr="00D461D0" w:rsidTr="008031F1">
        <w:trPr>
          <w:trHeight w:val="266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3762" w:rsidRPr="00D461D0" w:rsidRDefault="00AA3762" w:rsidP="008031F1">
            <w:pPr>
              <w:snapToGrid w:val="0"/>
              <w:spacing w:before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2" w:rsidRDefault="00AA3762" w:rsidP="008031F1">
            <w:pPr>
              <w:snapToGrid w:val="0"/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Liczba osób niepełnosprawnych objętych wsparciem w ramach projektu</w:t>
            </w:r>
          </w:p>
          <w:p w:rsidR="00AA3762" w:rsidRPr="0028674A" w:rsidRDefault="00AA3762" w:rsidP="008031F1">
            <w:pPr>
              <w:snapToGrid w:val="0"/>
              <w:spacing w:before="60"/>
              <w:rPr>
                <w:rFonts w:ascii="Arial" w:hAnsi="Arial" w:cs="Arial"/>
                <w:b/>
                <w:sz w:val="20"/>
                <w:szCs w:val="20"/>
              </w:rPr>
            </w:pPr>
            <w:r w:rsidRPr="0028674A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</w:tr>
      <w:tr w:rsidR="00AA3762" w:rsidRPr="00D461D0" w:rsidTr="008031F1">
        <w:trPr>
          <w:trHeight w:val="266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3762" w:rsidRPr="00D461D0" w:rsidRDefault="00AA3762" w:rsidP="008031F1">
            <w:pPr>
              <w:snapToGrid w:val="0"/>
              <w:spacing w:before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2" w:rsidRDefault="00AA3762" w:rsidP="008031F1">
            <w:pPr>
              <w:snapToGrid w:val="0"/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Liczba dzieci w wieku od 3 do 5 lat objętych wsparciem w ramach projektu</w:t>
            </w:r>
          </w:p>
          <w:p w:rsidR="00AA3762" w:rsidRPr="0028674A" w:rsidRDefault="00AA3762" w:rsidP="008031F1">
            <w:pPr>
              <w:snapToGrid w:val="0"/>
              <w:spacing w:before="60"/>
              <w:rPr>
                <w:rFonts w:ascii="Arial" w:hAnsi="Arial" w:cs="Arial"/>
                <w:b/>
                <w:sz w:val="20"/>
                <w:szCs w:val="20"/>
              </w:rPr>
            </w:pPr>
            <w:r w:rsidRPr="0028674A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</w:tr>
    </w:tbl>
    <w:p w:rsidR="00AA3762" w:rsidRDefault="00AA3762" w:rsidP="0028674A">
      <w:pPr>
        <w:spacing w:before="60"/>
        <w:rPr>
          <w:rFonts w:ascii="Arial" w:hAnsi="Arial" w:cs="Arial"/>
          <w:b/>
          <w:sz w:val="20"/>
          <w:szCs w:val="20"/>
        </w:rPr>
      </w:pPr>
    </w:p>
    <w:p w:rsidR="00AA3762" w:rsidRDefault="00AA3762" w:rsidP="0028674A">
      <w:pPr>
        <w:spacing w:before="60"/>
        <w:rPr>
          <w:rFonts w:ascii="Arial" w:hAnsi="Arial" w:cs="Arial"/>
          <w:b/>
          <w:sz w:val="20"/>
          <w:szCs w:val="20"/>
        </w:rPr>
      </w:pPr>
    </w:p>
    <w:p w:rsidR="00AA3762" w:rsidRDefault="00AA3762" w:rsidP="0028674A">
      <w:pPr>
        <w:spacing w:before="60"/>
        <w:rPr>
          <w:rFonts w:ascii="Arial" w:hAnsi="Arial" w:cs="Arial"/>
          <w:b/>
          <w:sz w:val="20"/>
          <w:szCs w:val="20"/>
        </w:rPr>
      </w:pPr>
    </w:p>
    <w:p w:rsidR="00AA3762" w:rsidRDefault="00AA3762" w:rsidP="0028674A">
      <w:pPr>
        <w:spacing w:before="60"/>
        <w:rPr>
          <w:rFonts w:ascii="Arial" w:hAnsi="Arial" w:cs="Arial"/>
          <w:b/>
          <w:sz w:val="20"/>
          <w:szCs w:val="20"/>
        </w:rPr>
      </w:pPr>
    </w:p>
    <w:p w:rsidR="00AA3762" w:rsidRPr="00D461D0" w:rsidRDefault="00AA3762" w:rsidP="0028674A">
      <w:pPr>
        <w:spacing w:before="60"/>
        <w:rPr>
          <w:rFonts w:ascii="Arial" w:hAnsi="Arial" w:cs="Arial"/>
          <w:b/>
          <w:sz w:val="20"/>
          <w:szCs w:val="20"/>
        </w:rPr>
      </w:pPr>
    </w:p>
    <w:p w:rsidR="00AA3762" w:rsidRPr="00D461D0" w:rsidRDefault="00AA3762" w:rsidP="0028674A">
      <w:pPr>
        <w:spacing w:before="60"/>
        <w:rPr>
          <w:rFonts w:ascii="Arial" w:hAnsi="Arial" w:cs="Arial"/>
          <w:b/>
          <w:sz w:val="20"/>
          <w:szCs w:val="20"/>
        </w:rPr>
      </w:pPr>
      <w:r w:rsidRPr="00D461D0">
        <w:rPr>
          <w:rFonts w:ascii="Arial" w:hAnsi="Arial" w:cs="Arial"/>
          <w:b/>
          <w:sz w:val="20"/>
          <w:szCs w:val="20"/>
        </w:rPr>
        <w:t>Dane uczestników projektów, którzy otrzymują wsparcie w ramach EFS</w:t>
      </w:r>
    </w:p>
    <w:tbl>
      <w:tblPr>
        <w:tblW w:w="9375" w:type="dxa"/>
        <w:tblInd w:w="50" w:type="dxa"/>
        <w:tblLayout w:type="fixed"/>
        <w:tblCellMar>
          <w:left w:w="70" w:type="dxa"/>
          <w:right w:w="70" w:type="dxa"/>
        </w:tblCellMar>
        <w:tblLook w:val="00A0"/>
      </w:tblPr>
      <w:tblGrid>
        <w:gridCol w:w="2358"/>
        <w:gridCol w:w="960"/>
        <w:gridCol w:w="6057"/>
      </w:tblGrid>
      <w:tr w:rsidR="00AA3762" w:rsidRPr="00D461D0" w:rsidTr="008031F1"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napToGrid w:val="0"/>
              <w:spacing w:before="60"/>
              <w:rPr>
                <w:rFonts w:ascii="Arial" w:hAnsi="Arial" w:cs="Arial"/>
                <w:b/>
                <w:sz w:val="20"/>
                <w:szCs w:val="20"/>
              </w:rPr>
            </w:pPr>
            <w:r w:rsidRPr="00D461D0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461D0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6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762" w:rsidRPr="00D461D0" w:rsidRDefault="00AA3762" w:rsidP="008031F1">
            <w:pPr>
              <w:snapToGrid w:val="0"/>
              <w:spacing w:before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461D0">
              <w:rPr>
                <w:rFonts w:ascii="Arial" w:hAnsi="Arial" w:cs="Arial"/>
                <w:b/>
                <w:bCs/>
                <w:sz w:val="20"/>
                <w:szCs w:val="20"/>
              </w:rPr>
              <w:t>Nazwa</w:t>
            </w:r>
          </w:p>
        </w:tc>
      </w:tr>
      <w:tr w:rsidR="00AA3762" w:rsidRPr="00D461D0" w:rsidTr="008031F1">
        <w:tc>
          <w:tcPr>
            <w:tcW w:w="23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napToGrid w:val="0"/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461D0">
              <w:rPr>
                <w:rFonts w:ascii="Arial" w:hAnsi="Arial" w:cs="Arial"/>
                <w:b/>
                <w:bCs/>
                <w:sz w:val="20"/>
                <w:szCs w:val="20"/>
              </w:rPr>
              <w:t>Dane uczestnika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762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Imię (imiona)</w:t>
            </w:r>
          </w:p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3762" w:rsidRPr="00D461D0" w:rsidTr="008031F1">
        <w:tc>
          <w:tcPr>
            <w:tcW w:w="23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pacing w:before="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762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Nazwisko</w:t>
            </w:r>
          </w:p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3762" w:rsidRPr="00D461D0" w:rsidTr="008031F1">
        <w:trPr>
          <w:trHeight w:val="290"/>
        </w:trPr>
        <w:tc>
          <w:tcPr>
            <w:tcW w:w="23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pacing w:before="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762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Płeć</w:t>
            </w:r>
          </w:p>
          <w:p w:rsidR="00AA3762" w:rsidRPr="008A28F1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8A28F1">
              <w:rPr>
                <w:rFonts w:ascii="Arial" w:hAnsi="Arial" w:cs="Arial"/>
                <w:i/>
                <w:sz w:val="20"/>
                <w:szCs w:val="20"/>
              </w:rPr>
              <w:t>Kobieta / mężczyzna</w:t>
            </w:r>
          </w:p>
        </w:tc>
      </w:tr>
      <w:tr w:rsidR="00AA3762" w:rsidRPr="00D461D0" w:rsidTr="008031F1">
        <w:tc>
          <w:tcPr>
            <w:tcW w:w="23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pacing w:before="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762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Wiek w chwili przystępowania do projektu</w:t>
            </w:r>
          </w:p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3762" w:rsidRPr="00D461D0" w:rsidTr="008031F1">
        <w:tc>
          <w:tcPr>
            <w:tcW w:w="23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pacing w:before="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762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PESEL</w:t>
            </w:r>
          </w:p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3762" w:rsidRPr="00D461D0" w:rsidTr="008031F1">
        <w:trPr>
          <w:trHeight w:val="290"/>
        </w:trPr>
        <w:tc>
          <w:tcPr>
            <w:tcW w:w="23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pacing w:before="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762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Wykształcenie</w:t>
            </w:r>
          </w:p>
          <w:p w:rsidR="00AA3762" w:rsidRPr="00F3545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F35450">
              <w:rPr>
                <w:rFonts w:ascii="Arial" w:hAnsi="Arial" w:cs="Arial"/>
                <w:i/>
                <w:sz w:val="20"/>
                <w:szCs w:val="20"/>
              </w:rPr>
              <w:t>Brak / podstawowe / gimnazjalne / ponadgimnazjalne / pomaturalne / wyższe</w:t>
            </w:r>
          </w:p>
        </w:tc>
      </w:tr>
      <w:tr w:rsidR="00AA3762" w:rsidRPr="00D461D0" w:rsidTr="008031F1">
        <w:trPr>
          <w:trHeight w:val="290"/>
        </w:trPr>
        <w:tc>
          <w:tcPr>
            <w:tcW w:w="23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pacing w:before="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762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Opieka nad dziećmi do lat 7 lub opieka nad osobą zależną</w:t>
            </w:r>
          </w:p>
          <w:p w:rsidR="00AA3762" w:rsidRPr="0028674A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28674A">
              <w:rPr>
                <w:rFonts w:ascii="Arial" w:hAnsi="Arial" w:cs="Arial"/>
                <w:i/>
                <w:sz w:val="20"/>
                <w:szCs w:val="20"/>
              </w:rPr>
              <w:t>Tak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28674A">
              <w:rPr>
                <w:rFonts w:ascii="Arial" w:hAnsi="Arial" w:cs="Arial"/>
                <w:i/>
                <w:sz w:val="20"/>
                <w:szCs w:val="20"/>
              </w:rPr>
              <w:t>/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28674A">
              <w:rPr>
                <w:rFonts w:ascii="Arial" w:hAnsi="Arial" w:cs="Arial"/>
                <w:i/>
                <w:sz w:val="20"/>
                <w:szCs w:val="20"/>
              </w:rPr>
              <w:t>nie</w:t>
            </w:r>
          </w:p>
        </w:tc>
      </w:tr>
      <w:tr w:rsidR="00AA3762" w:rsidRPr="00D461D0" w:rsidTr="008031F1">
        <w:tc>
          <w:tcPr>
            <w:tcW w:w="23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napToGrid w:val="0"/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461D0">
              <w:rPr>
                <w:rFonts w:ascii="Arial" w:hAnsi="Arial" w:cs="Arial"/>
                <w:b/>
                <w:bCs/>
                <w:sz w:val="20"/>
                <w:szCs w:val="20"/>
              </w:rPr>
              <w:t>Dane kontaktowe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762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Ulica</w:t>
            </w:r>
          </w:p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3762" w:rsidRPr="00D461D0" w:rsidTr="008031F1">
        <w:tc>
          <w:tcPr>
            <w:tcW w:w="23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pacing w:before="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762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Nr domu</w:t>
            </w:r>
          </w:p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3762" w:rsidRPr="00D461D0" w:rsidTr="008031F1">
        <w:tc>
          <w:tcPr>
            <w:tcW w:w="23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pacing w:before="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762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Nr lokalu</w:t>
            </w:r>
          </w:p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3762" w:rsidRPr="00D461D0" w:rsidTr="008031F1">
        <w:tc>
          <w:tcPr>
            <w:tcW w:w="23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pacing w:before="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762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Miejscowość</w:t>
            </w:r>
          </w:p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3762" w:rsidRPr="00D461D0" w:rsidTr="008031F1">
        <w:trPr>
          <w:trHeight w:val="290"/>
        </w:trPr>
        <w:tc>
          <w:tcPr>
            <w:tcW w:w="23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pacing w:before="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762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Obszar</w:t>
            </w:r>
          </w:p>
          <w:p w:rsidR="00AA3762" w:rsidRPr="00C93DDB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C93DDB">
              <w:rPr>
                <w:rFonts w:ascii="Arial" w:hAnsi="Arial" w:cs="Arial"/>
                <w:i/>
                <w:sz w:val="20"/>
                <w:szCs w:val="20"/>
              </w:rPr>
              <w:t>Miejski / wiejski</w:t>
            </w:r>
          </w:p>
        </w:tc>
      </w:tr>
      <w:tr w:rsidR="00AA3762" w:rsidRPr="00D461D0" w:rsidTr="008031F1">
        <w:tc>
          <w:tcPr>
            <w:tcW w:w="23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pacing w:before="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762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Kod pocztowy</w:t>
            </w:r>
          </w:p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3762" w:rsidRPr="00D461D0" w:rsidTr="008031F1">
        <w:tc>
          <w:tcPr>
            <w:tcW w:w="23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pacing w:before="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762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Województwo</w:t>
            </w:r>
          </w:p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3762" w:rsidRPr="00D461D0" w:rsidTr="008031F1">
        <w:tc>
          <w:tcPr>
            <w:tcW w:w="23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pacing w:before="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762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Powiat</w:t>
            </w:r>
          </w:p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3762" w:rsidRPr="00D461D0" w:rsidTr="008031F1">
        <w:tc>
          <w:tcPr>
            <w:tcW w:w="23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pacing w:before="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762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Telefon stacjonarny</w:t>
            </w:r>
          </w:p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3762" w:rsidRPr="00D461D0" w:rsidTr="008031F1">
        <w:tc>
          <w:tcPr>
            <w:tcW w:w="23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pacing w:before="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762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Telefon komórkowy</w:t>
            </w:r>
          </w:p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3762" w:rsidRPr="00D461D0" w:rsidTr="008031F1">
        <w:tc>
          <w:tcPr>
            <w:tcW w:w="23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pacing w:before="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762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Adres poczty elektronicznej (e-mail)</w:t>
            </w:r>
          </w:p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3762" w:rsidRPr="00D461D0" w:rsidTr="008031F1">
        <w:trPr>
          <w:trHeight w:val="230"/>
        </w:trPr>
        <w:tc>
          <w:tcPr>
            <w:tcW w:w="23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461D0">
              <w:rPr>
                <w:rFonts w:ascii="Arial" w:hAnsi="Arial" w:cs="Arial"/>
                <w:b/>
                <w:bCs/>
                <w:sz w:val="20"/>
                <w:szCs w:val="20"/>
              </w:rPr>
              <w:t>Dane dodatkowe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6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762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Status osoby na rynku pracy w chwili przystąpienia do projektu</w:t>
            </w:r>
          </w:p>
          <w:p w:rsidR="00AA3762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2E393E">
              <w:rPr>
                <w:rFonts w:ascii="Arial" w:hAnsi="Arial" w:cs="Arial"/>
                <w:i/>
                <w:sz w:val="20"/>
                <w:szCs w:val="20"/>
              </w:rPr>
              <w:t xml:space="preserve">- </w:t>
            </w:r>
            <w:r w:rsidRPr="002E393E">
              <w:rPr>
                <w:rFonts w:ascii="Arial" w:hAnsi="Arial" w:cs="Arial"/>
                <w:i/>
                <w:sz w:val="20"/>
                <w:szCs w:val="20"/>
                <w:u w:val="single"/>
              </w:rPr>
              <w:t>nieaktywny zawodowo – osoba ucząca się lub kształcąca:</w:t>
            </w:r>
            <w:r w:rsidRPr="002E393E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  <w:t xml:space="preserve">    </w:t>
            </w:r>
            <w:r w:rsidRPr="002E393E">
              <w:rPr>
                <w:rFonts w:ascii="Arial" w:hAnsi="Arial" w:cs="Arial"/>
                <w:i/>
                <w:sz w:val="20"/>
                <w:szCs w:val="20"/>
              </w:rPr>
              <w:t xml:space="preserve">tak / nie </w:t>
            </w:r>
          </w:p>
          <w:p w:rsidR="00AA3762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- </w:t>
            </w:r>
            <w:r w:rsidRPr="008A28F1">
              <w:rPr>
                <w:rFonts w:ascii="Arial" w:hAnsi="Arial" w:cs="Arial"/>
                <w:i/>
                <w:sz w:val="20"/>
                <w:szCs w:val="20"/>
                <w:u w:val="single"/>
              </w:rPr>
              <w:t>zatrudniony</w:t>
            </w:r>
            <w:r>
              <w:rPr>
                <w:rFonts w:ascii="Arial" w:hAnsi="Arial" w:cs="Arial"/>
                <w:i/>
                <w:sz w:val="20"/>
                <w:szCs w:val="20"/>
              </w:rPr>
              <w:t>:  tak / nie</w:t>
            </w:r>
          </w:p>
          <w:p w:rsidR="00AA3762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- </w:t>
            </w:r>
            <w:r w:rsidRPr="008A28F1">
              <w:rPr>
                <w:rFonts w:ascii="Arial" w:hAnsi="Arial" w:cs="Arial"/>
                <w:i/>
                <w:sz w:val="20"/>
                <w:szCs w:val="20"/>
                <w:u w:val="single"/>
              </w:rPr>
              <w:t>rolnik (lub domownik ubezpieczony w KRUS</w:t>
            </w:r>
            <w:r>
              <w:rPr>
                <w:rFonts w:ascii="Arial" w:hAnsi="Arial" w:cs="Arial"/>
                <w:i/>
                <w:sz w:val="20"/>
                <w:szCs w:val="20"/>
              </w:rPr>
              <w:t>): tak / nie</w:t>
            </w:r>
          </w:p>
          <w:p w:rsidR="00AA3762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- </w:t>
            </w:r>
            <w:r w:rsidRPr="008A28F1">
              <w:rPr>
                <w:rFonts w:ascii="Arial" w:hAnsi="Arial" w:cs="Arial"/>
                <w:i/>
                <w:sz w:val="20"/>
                <w:szCs w:val="20"/>
                <w:u w:val="single"/>
              </w:rPr>
              <w:t>samozatrudniony</w:t>
            </w:r>
            <w:r>
              <w:rPr>
                <w:rFonts w:ascii="Arial" w:hAnsi="Arial" w:cs="Arial"/>
                <w:i/>
                <w:sz w:val="20"/>
                <w:szCs w:val="20"/>
              </w:rPr>
              <w:t>: tak / nie</w:t>
            </w:r>
          </w:p>
          <w:p w:rsidR="00AA3762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-  </w:t>
            </w:r>
            <w:r w:rsidRPr="008A28F1">
              <w:rPr>
                <w:rFonts w:ascii="Arial" w:hAnsi="Arial" w:cs="Arial"/>
                <w:i/>
                <w:sz w:val="20"/>
                <w:szCs w:val="20"/>
                <w:u w:val="single"/>
              </w:rPr>
              <w:t>zatrudniony w mikroprzedsiębiorstwie (od 2 do 9 pracowników</w:t>
            </w:r>
            <w:r>
              <w:rPr>
                <w:rFonts w:ascii="Arial" w:hAnsi="Arial" w:cs="Arial"/>
                <w:i/>
                <w:sz w:val="20"/>
                <w:szCs w:val="20"/>
              </w:rPr>
              <w:t>):</w:t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  <w:t xml:space="preserve">    tak / nie</w:t>
            </w:r>
          </w:p>
          <w:p w:rsidR="00AA3762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- </w:t>
            </w:r>
            <w:r w:rsidRPr="008A28F1">
              <w:rPr>
                <w:rFonts w:ascii="Arial" w:hAnsi="Arial" w:cs="Arial"/>
                <w:i/>
                <w:sz w:val="20"/>
                <w:szCs w:val="20"/>
                <w:u w:val="single"/>
              </w:rPr>
              <w:t>zatrudniony w małym bądź średnim przedsiębiorstwie (od 10 do</w:t>
            </w:r>
            <w:r w:rsidRPr="008A28F1">
              <w:rPr>
                <w:rFonts w:ascii="Arial" w:hAnsi="Arial" w:cs="Arial"/>
                <w:i/>
                <w:sz w:val="20"/>
                <w:szCs w:val="20"/>
                <w:u w:val="single"/>
              </w:rPr>
              <w:br/>
              <w:t xml:space="preserve">  249 pracowników</w:t>
            </w:r>
            <w:r>
              <w:rPr>
                <w:rFonts w:ascii="Arial" w:hAnsi="Arial" w:cs="Arial"/>
                <w:i/>
                <w:sz w:val="20"/>
                <w:szCs w:val="20"/>
              </w:rPr>
              <w:t>): tak / nie</w:t>
            </w:r>
          </w:p>
          <w:p w:rsidR="00AA3762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- </w:t>
            </w:r>
            <w:r w:rsidRPr="008A28F1">
              <w:rPr>
                <w:rFonts w:ascii="Arial" w:hAnsi="Arial" w:cs="Arial"/>
                <w:i/>
                <w:sz w:val="20"/>
                <w:szCs w:val="20"/>
                <w:u w:val="single"/>
              </w:rPr>
              <w:t>zatrudniony w dużym przedsiębiorstwie (od 250 pracowników</w:t>
            </w:r>
            <w:r>
              <w:rPr>
                <w:rFonts w:ascii="Arial" w:hAnsi="Arial" w:cs="Arial"/>
                <w:i/>
                <w:sz w:val="20"/>
                <w:szCs w:val="20"/>
              </w:rPr>
              <w:t>) :</w:t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  <w:t xml:space="preserve">   tak / nie</w:t>
            </w:r>
          </w:p>
          <w:p w:rsidR="00AA3762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lastRenderedPageBreak/>
              <w:t xml:space="preserve">- </w:t>
            </w:r>
            <w:r w:rsidRPr="008A28F1">
              <w:rPr>
                <w:rFonts w:ascii="Arial" w:hAnsi="Arial" w:cs="Arial"/>
                <w:i/>
                <w:sz w:val="20"/>
                <w:szCs w:val="20"/>
                <w:u w:val="single"/>
              </w:rPr>
              <w:t>zatrudniony w administracji publicznej :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tak / nie</w:t>
            </w:r>
          </w:p>
          <w:p w:rsidR="00AA3762" w:rsidRPr="002E393E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- </w:t>
            </w:r>
            <w:r w:rsidRPr="008A28F1">
              <w:rPr>
                <w:rFonts w:ascii="Arial" w:hAnsi="Arial" w:cs="Arial"/>
                <w:i/>
                <w:sz w:val="20"/>
                <w:szCs w:val="20"/>
                <w:u w:val="single"/>
              </w:rPr>
              <w:t xml:space="preserve">zatrudniony w organizacji pozarządowej </w:t>
            </w:r>
            <w:r>
              <w:rPr>
                <w:rFonts w:ascii="Arial" w:hAnsi="Arial" w:cs="Arial"/>
                <w:i/>
                <w:sz w:val="20"/>
                <w:szCs w:val="20"/>
              </w:rPr>
              <w:t>: tak / nie</w:t>
            </w:r>
          </w:p>
        </w:tc>
      </w:tr>
      <w:tr w:rsidR="00AA3762" w:rsidRPr="00D461D0" w:rsidTr="008031F1">
        <w:tc>
          <w:tcPr>
            <w:tcW w:w="23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pacing w:before="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762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Rodzaj przyznanego wsparcia</w:t>
            </w:r>
          </w:p>
          <w:p w:rsidR="00AA3762" w:rsidRPr="006D5007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6D5007">
              <w:rPr>
                <w:rFonts w:ascii="Arial" w:hAnsi="Arial" w:cs="Arial"/>
                <w:i/>
                <w:color w:val="000000"/>
                <w:sz w:val="20"/>
              </w:rPr>
              <w:t xml:space="preserve">Studia I </w:t>
            </w:r>
            <w:proofErr w:type="spellStart"/>
            <w:r w:rsidRPr="006D5007">
              <w:rPr>
                <w:rFonts w:ascii="Arial" w:hAnsi="Arial" w:cs="Arial"/>
                <w:i/>
                <w:color w:val="000000"/>
                <w:sz w:val="20"/>
              </w:rPr>
              <w:t>i</w:t>
            </w:r>
            <w:proofErr w:type="spellEnd"/>
            <w:r w:rsidRPr="006D5007">
              <w:rPr>
                <w:rFonts w:ascii="Arial" w:hAnsi="Arial" w:cs="Arial"/>
                <w:i/>
                <w:color w:val="000000"/>
                <w:sz w:val="20"/>
              </w:rPr>
              <w:t xml:space="preserve"> (lub) II stopnia</w:t>
            </w:r>
            <w:r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6D5007">
              <w:rPr>
                <w:rFonts w:ascii="Arial" w:hAnsi="Arial" w:cs="Arial"/>
                <w:i/>
                <w:color w:val="000000"/>
                <w:sz w:val="20"/>
              </w:rPr>
              <w:t xml:space="preserve">/ doradztwo / </w:t>
            </w:r>
            <w:r w:rsidRPr="006D5007">
              <w:rPr>
                <w:rFonts w:ascii="Arial" w:hAnsi="Arial" w:cs="Arial"/>
                <w:i/>
                <w:sz w:val="20"/>
                <w:szCs w:val="20"/>
              </w:rPr>
              <w:t>staże / kursy / warsztaty / przygotowanie zawodowe / inne</w:t>
            </w:r>
          </w:p>
        </w:tc>
      </w:tr>
      <w:tr w:rsidR="00AA3762" w:rsidRPr="00D461D0" w:rsidTr="008031F1">
        <w:tc>
          <w:tcPr>
            <w:tcW w:w="23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pacing w:before="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6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762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Data rozpoczęcia udziału w projekcie</w:t>
            </w:r>
          </w:p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3762" w:rsidRPr="00D461D0" w:rsidTr="008031F1">
        <w:tc>
          <w:tcPr>
            <w:tcW w:w="23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pacing w:before="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762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 xml:space="preserve">Data </w:t>
            </w:r>
            <w:r w:rsidRPr="00D461D0">
              <w:rPr>
                <w:rFonts w:ascii="Arial" w:hAnsi="Arial" w:cs="Arial"/>
                <w:color w:val="000000"/>
                <w:sz w:val="20"/>
                <w:szCs w:val="20"/>
              </w:rPr>
              <w:t>zakończenia</w:t>
            </w:r>
            <w:r w:rsidRPr="00D461D0">
              <w:rPr>
                <w:rFonts w:ascii="Arial" w:hAnsi="Arial" w:cs="Arial"/>
                <w:sz w:val="20"/>
                <w:szCs w:val="20"/>
              </w:rPr>
              <w:t xml:space="preserve"> udziału w projekcie</w:t>
            </w:r>
          </w:p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3762" w:rsidRPr="00D461D0" w:rsidTr="008031F1">
        <w:tc>
          <w:tcPr>
            <w:tcW w:w="23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pacing w:before="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6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762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Zakończenie udziału osoby we wsparciu zgodnie z zaplanowaną dla niej ścieżką uczestnictwa</w:t>
            </w:r>
          </w:p>
          <w:p w:rsidR="00AA3762" w:rsidRPr="00C93DDB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C93DDB">
              <w:rPr>
                <w:rFonts w:ascii="Arial" w:hAnsi="Arial" w:cs="Arial"/>
                <w:i/>
                <w:sz w:val="20"/>
                <w:szCs w:val="20"/>
              </w:rPr>
              <w:t>Tak/nie</w:t>
            </w:r>
          </w:p>
        </w:tc>
      </w:tr>
      <w:tr w:rsidR="00AA3762" w:rsidRPr="00D461D0" w:rsidTr="008031F1">
        <w:tc>
          <w:tcPr>
            <w:tcW w:w="23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pacing w:before="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762" w:rsidRDefault="00AA3762" w:rsidP="008031F1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Przynależność do grupy docelowej zgodnie ze Szczegółowym Opisem Priorytetów Programu Operacyjnego Kapitał Ludzki 2007-2013/zatwierdzonym do realizacji Planem Działania/zatwierdzonym wnioskiem o dofinansowanie projektu</w:t>
            </w:r>
          </w:p>
          <w:p w:rsidR="00AA3762" w:rsidRPr="002E393E" w:rsidRDefault="00AA3762" w:rsidP="008031F1">
            <w:pPr>
              <w:spacing w:before="60"/>
              <w:rPr>
                <w:rFonts w:ascii="Arial" w:hAnsi="Arial" w:cs="Arial"/>
                <w:i/>
                <w:sz w:val="20"/>
                <w:szCs w:val="20"/>
              </w:rPr>
            </w:pPr>
            <w:r w:rsidRPr="002E393E">
              <w:rPr>
                <w:rFonts w:ascii="Arial" w:hAnsi="Arial" w:cs="Arial"/>
                <w:i/>
                <w:sz w:val="20"/>
                <w:szCs w:val="20"/>
              </w:rPr>
              <w:t>Tak / nie</w:t>
            </w:r>
          </w:p>
        </w:tc>
      </w:tr>
      <w:tr w:rsidR="00AA3762" w:rsidRPr="00D461D0" w:rsidTr="008031F1">
        <w:tc>
          <w:tcPr>
            <w:tcW w:w="23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pacing w:before="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6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762" w:rsidRDefault="00AA3762" w:rsidP="008031F1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Przynależność do mniejszości narodowej lub etnicznej</w:t>
            </w:r>
          </w:p>
          <w:p w:rsidR="00AA3762" w:rsidRPr="002E393E" w:rsidRDefault="00AA3762" w:rsidP="008031F1">
            <w:pPr>
              <w:spacing w:before="60"/>
              <w:rPr>
                <w:rFonts w:ascii="Arial" w:hAnsi="Arial" w:cs="Arial"/>
                <w:i/>
                <w:sz w:val="20"/>
                <w:szCs w:val="20"/>
              </w:rPr>
            </w:pPr>
            <w:r w:rsidRPr="002E393E">
              <w:rPr>
                <w:rFonts w:ascii="Arial" w:hAnsi="Arial" w:cs="Arial"/>
                <w:i/>
                <w:sz w:val="20"/>
                <w:szCs w:val="20"/>
              </w:rPr>
              <w:t>Tak / nie</w:t>
            </w:r>
          </w:p>
        </w:tc>
      </w:tr>
      <w:tr w:rsidR="00AA3762" w:rsidRPr="00D461D0" w:rsidTr="008031F1">
        <w:tc>
          <w:tcPr>
            <w:tcW w:w="23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pacing w:before="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napToGrid w:val="0"/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6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762" w:rsidRDefault="00AA3762" w:rsidP="008031F1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Fakt bycia migrantem</w:t>
            </w:r>
          </w:p>
          <w:p w:rsidR="00AA3762" w:rsidRPr="002E393E" w:rsidRDefault="00AA3762" w:rsidP="008031F1">
            <w:pPr>
              <w:spacing w:before="60"/>
              <w:rPr>
                <w:rFonts w:ascii="Arial" w:hAnsi="Arial" w:cs="Arial"/>
                <w:i/>
                <w:sz w:val="20"/>
                <w:szCs w:val="20"/>
              </w:rPr>
            </w:pPr>
            <w:r w:rsidRPr="002E393E">
              <w:rPr>
                <w:rFonts w:ascii="Arial" w:hAnsi="Arial" w:cs="Arial"/>
                <w:i/>
                <w:sz w:val="20"/>
                <w:szCs w:val="20"/>
              </w:rPr>
              <w:t>Tak / nie</w:t>
            </w:r>
          </w:p>
        </w:tc>
      </w:tr>
      <w:tr w:rsidR="00AA3762" w:rsidRPr="00D461D0" w:rsidTr="008031F1">
        <w:tc>
          <w:tcPr>
            <w:tcW w:w="23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pacing w:before="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3762" w:rsidRPr="00D461D0" w:rsidRDefault="00AA3762" w:rsidP="008031F1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6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762" w:rsidRDefault="00AA3762" w:rsidP="008031F1">
            <w:pPr>
              <w:snapToGrid w:val="0"/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D461D0">
              <w:rPr>
                <w:rFonts w:ascii="Arial" w:hAnsi="Arial" w:cs="Arial"/>
                <w:sz w:val="20"/>
                <w:szCs w:val="20"/>
              </w:rPr>
              <w:t>Fakt bycia osobą niepełnosprawną</w:t>
            </w:r>
          </w:p>
          <w:p w:rsidR="00AA3762" w:rsidRPr="002E393E" w:rsidRDefault="00AA3762" w:rsidP="008031F1">
            <w:pPr>
              <w:snapToGrid w:val="0"/>
              <w:spacing w:before="60"/>
              <w:rPr>
                <w:rFonts w:ascii="Arial" w:hAnsi="Arial" w:cs="Arial"/>
                <w:i/>
                <w:sz w:val="20"/>
                <w:szCs w:val="20"/>
              </w:rPr>
            </w:pPr>
            <w:r w:rsidRPr="002E393E">
              <w:rPr>
                <w:rFonts w:ascii="Arial" w:hAnsi="Arial" w:cs="Arial"/>
                <w:i/>
                <w:sz w:val="20"/>
                <w:szCs w:val="20"/>
              </w:rPr>
              <w:t>Tak / nie</w:t>
            </w:r>
          </w:p>
        </w:tc>
      </w:tr>
    </w:tbl>
    <w:p w:rsidR="00AA3762" w:rsidRDefault="00AA3762" w:rsidP="00703FBD">
      <w:pPr>
        <w:spacing w:line="360" w:lineRule="auto"/>
      </w:pPr>
    </w:p>
    <w:sectPr w:rsidR="00AA3762" w:rsidSect="008A28F1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type w:val="continuous"/>
      <w:pgSz w:w="11906" w:h="16838" w:code="9"/>
      <w:pgMar w:top="2336" w:right="1418" w:bottom="1418" w:left="1418" w:header="709" w:footer="28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3FCF" w:rsidRDefault="00C23FCF" w:rsidP="008F7099">
      <w:pPr>
        <w:spacing w:after="0" w:line="240" w:lineRule="auto"/>
      </w:pPr>
      <w:r>
        <w:separator/>
      </w:r>
    </w:p>
  </w:endnote>
  <w:endnote w:type="continuationSeparator" w:id="0">
    <w:p w:rsidR="00C23FCF" w:rsidRDefault="00C23FCF" w:rsidP="008F7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762" w:rsidRDefault="009660CE" w:rsidP="003953A7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AA3762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AA3762" w:rsidRDefault="00AA3762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762" w:rsidRDefault="009660CE" w:rsidP="003953A7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AA3762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792286">
      <w:rPr>
        <w:rStyle w:val="Numerstrony"/>
        <w:noProof/>
      </w:rPr>
      <w:t>4</w:t>
    </w:r>
    <w:r>
      <w:rPr>
        <w:rStyle w:val="Numerstrony"/>
      </w:rPr>
      <w:fldChar w:fldCharType="end"/>
    </w:r>
  </w:p>
  <w:p w:rsidR="00AA3762" w:rsidRPr="005634D4" w:rsidRDefault="00AA3762" w:rsidP="008A28F1">
    <w:pPr>
      <w:pStyle w:val="Stopka"/>
      <w:pBdr>
        <w:top w:val="single" w:sz="4" w:space="0" w:color="auto"/>
      </w:pBdr>
      <w:tabs>
        <w:tab w:val="clear" w:pos="9072"/>
        <w:tab w:val="right" w:pos="10080"/>
      </w:tabs>
      <w:spacing w:line="200" w:lineRule="exact"/>
      <w:jc w:val="center"/>
      <w:rPr>
        <w:rFonts w:ascii="Bookman Old Style" w:hAnsi="Bookman Old Style"/>
        <w:b/>
        <w:sz w:val="18"/>
      </w:rPr>
    </w:pPr>
    <w:r w:rsidRPr="005634D4">
      <w:rPr>
        <w:rFonts w:ascii="Bookman Old Style" w:hAnsi="Bookman Old Style"/>
        <w:b/>
        <w:sz w:val="18"/>
      </w:rPr>
      <w:t xml:space="preserve">Projekt </w:t>
    </w:r>
    <w:r>
      <w:rPr>
        <w:rFonts w:ascii="Bookman Old Style" w:hAnsi="Bookman Old Style"/>
        <w:b/>
        <w:sz w:val="18"/>
      </w:rPr>
      <w:t>UDA-</w:t>
    </w:r>
    <w:r w:rsidRPr="005634D4">
      <w:rPr>
        <w:rFonts w:ascii="Bookman Old Style" w:hAnsi="Bookman Old Style"/>
        <w:b/>
        <w:sz w:val="18"/>
      </w:rPr>
      <w:t>POKL.04.01.01-00-073/13</w:t>
    </w:r>
    <w:r>
      <w:rPr>
        <w:rFonts w:ascii="Bookman Old Style" w:hAnsi="Bookman Old Style"/>
        <w:b/>
        <w:sz w:val="18"/>
      </w:rPr>
      <w:t>-00</w:t>
    </w:r>
  </w:p>
  <w:p w:rsidR="00AA3762" w:rsidRPr="00DA2CD6" w:rsidRDefault="00AA3762" w:rsidP="008A28F1">
    <w:pPr>
      <w:pStyle w:val="Stopka"/>
      <w:jc w:val="center"/>
      <w:rPr>
        <w:rFonts w:ascii="Bookman Old Style" w:hAnsi="Bookman Old Style"/>
        <w:b/>
        <w:sz w:val="18"/>
      </w:rPr>
    </w:pPr>
    <w:r w:rsidRPr="00DA2CD6">
      <w:rPr>
        <w:rFonts w:ascii="Bookman Old Style" w:hAnsi="Bookman Old Style"/>
        <w:b/>
        <w:sz w:val="18"/>
      </w:rPr>
      <w:t>Program doskonalenia dydaktyki SGGW w dziedzinie bioekonomii oraz utworzenie kwalifikacji zawodowej „Młodszy menadżer jakości”</w:t>
    </w:r>
  </w:p>
  <w:p w:rsidR="00AA3762" w:rsidRPr="00B44573" w:rsidRDefault="00AA3762" w:rsidP="008A28F1">
    <w:pPr>
      <w:pStyle w:val="Stopka"/>
      <w:jc w:val="center"/>
      <w:rPr>
        <w:rFonts w:ascii="Bookman Old Style" w:hAnsi="Bookman Old Style"/>
        <w:sz w:val="16"/>
      </w:rPr>
    </w:pPr>
    <w:r w:rsidRPr="005634D4">
      <w:rPr>
        <w:rFonts w:ascii="Bookman Old Style" w:hAnsi="Bookman Old Style"/>
        <w:sz w:val="16"/>
      </w:rPr>
      <w:t>Projekt jest finansowany z Europejskiego Funduszu Społecznego w ramach Programu Operacyjnego Kapitał Ludzki 2007-2013, Priorytet IV Szkolnictwo wyższe i nauka, Działanie 4.1. Wzmocnienie i rozwój potencjału dydaktycznego uczelni oraz zwiększenie liczby absolwentów kierunków o kluczowym znaczeniu dla gospodarki opartej na wiedzy, Poddziałanie 4.1.1. Wzmocnienie potencjału dydaktycznego uczelni</w:t>
    </w:r>
    <w:r>
      <w:rPr>
        <w:rFonts w:ascii="Bookman Old Style" w:hAnsi="Bookman Old Style"/>
        <w:sz w:val="16"/>
      </w:rPr>
      <w:t>.</w:t>
    </w:r>
  </w:p>
  <w:p w:rsidR="00AA3762" w:rsidRDefault="00AA3762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762" w:rsidRPr="005634D4" w:rsidRDefault="00AA3762" w:rsidP="00B44573">
    <w:pPr>
      <w:pStyle w:val="Stopka"/>
      <w:pBdr>
        <w:top w:val="single" w:sz="4" w:space="0" w:color="auto"/>
      </w:pBdr>
      <w:tabs>
        <w:tab w:val="clear" w:pos="9072"/>
        <w:tab w:val="right" w:pos="10080"/>
      </w:tabs>
      <w:spacing w:line="200" w:lineRule="exact"/>
      <w:jc w:val="center"/>
      <w:rPr>
        <w:rFonts w:ascii="Bookman Old Style" w:hAnsi="Bookman Old Style"/>
        <w:b/>
        <w:sz w:val="18"/>
      </w:rPr>
    </w:pPr>
    <w:r w:rsidRPr="005634D4">
      <w:rPr>
        <w:rFonts w:ascii="Bookman Old Style" w:hAnsi="Bookman Old Style"/>
        <w:b/>
        <w:sz w:val="18"/>
      </w:rPr>
      <w:t xml:space="preserve">Projekt </w:t>
    </w:r>
    <w:r>
      <w:rPr>
        <w:rFonts w:ascii="Bookman Old Style" w:hAnsi="Bookman Old Style"/>
        <w:b/>
        <w:sz w:val="18"/>
      </w:rPr>
      <w:t>UDA-</w:t>
    </w:r>
    <w:r w:rsidRPr="005634D4">
      <w:rPr>
        <w:rFonts w:ascii="Bookman Old Style" w:hAnsi="Bookman Old Style"/>
        <w:b/>
        <w:sz w:val="18"/>
      </w:rPr>
      <w:t>POKL.04.01.01-00-073/13</w:t>
    </w:r>
    <w:r>
      <w:rPr>
        <w:rFonts w:ascii="Bookman Old Style" w:hAnsi="Bookman Old Style"/>
        <w:b/>
        <w:sz w:val="18"/>
      </w:rPr>
      <w:t>-00</w:t>
    </w:r>
  </w:p>
  <w:p w:rsidR="00AA3762" w:rsidRPr="00DA2CD6" w:rsidRDefault="00AA3762" w:rsidP="00B44573">
    <w:pPr>
      <w:pStyle w:val="Stopka"/>
      <w:jc w:val="center"/>
      <w:rPr>
        <w:rFonts w:ascii="Bookman Old Style" w:hAnsi="Bookman Old Style"/>
        <w:b/>
        <w:sz w:val="18"/>
      </w:rPr>
    </w:pPr>
    <w:r w:rsidRPr="00DA2CD6">
      <w:rPr>
        <w:rFonts w:ascii="Bookman Old Style" w:hAnsi="Bookman Old Style"/>
        <w:b/>
        <w:sz w:val="18"/>
      </w:rPr>
      <w:t>Program doskonalenia dydaktyki SGGW w dziedzinie bioekonomii oraz utworzenie kwalifikacji zawodowej „Młodszy menadżer jakości”</w:t>
    </w:r>
  </w:p>
  <w:p w:rsidR="00AA3762" w:rsidRPr="00B44573" w:rsidRDefault="00AA3762" w:rsidP="00B44573">
    <w:pPr>
      <w:pStyle w:val="Stopka"/>
      <w:jc w:val="center"/>
      <w:rPr>
        <w:rFonts w:ascii="Bookman Old Style" w:hAnsi="Bookman Old Style"/>
        <w:sz w:val="16"/>
      </w:rPr>
    </w:pPr>
    <w:r w:rsidRPr="005634D4">
      <w:rPr>
        <w:rFonts w:ascii="Bookman Old Style" w:hAnsi="Bookman Old Style"/>
        <w:sz w:val="16"/>
      </w:rPr>
      <w:t>Projekt jest finansowany z Europejskiego Funduszu Społecznego w ramach Programu Operacyjnego Kapitał Ludzki 2007-2013, Priorytet IV Szkolnictwo wyższe i nauka, Działanie 4.1. Wzmocnienie i rozwój potencjału dydaktycznego uczelni oraz zwiększenie liczby absolwentów kierunków o kluczowym znaczeniu dla gospodarki opartej na wiedzy, Poddziałanie 4.1.1. Wzmocnienie potencjału dydaktycznego uczelni</w:t>
    </w:r>
    <w:r>
      <w:rPr>
        <w:rFonts w:ascii="Bookman Old Style" w:hAnsi="Bookman Old Style"/>
        <w:sz w:val="16"/>
      </w:rPr>
      <w:t>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3FCF" w:rsidRDefault="00C23FCF" w:rsidP="008F7099">
      <w:pPr>
        <w:spacing w:after="0" w:line="240" w:lineRule="auto"/>
      </w:pPr>
      <w:r>
        <w:separator/>
      </w:r>
    </w:p>
  </w:footnote>
  <w:footnote w:type="continuationSeparator" w:id="0">
    <w:p w:rsidR="00C23FCF" w:rsidRDefault="00C23FCF" w:rsidP="008F7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762" w:rsidRDefault="00A85AB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2607945</wp:posOffset>
          </wp:positionH>
          <wp:positionV relativeFrom="paragraph">
            <wp:posOffset>-165100</wp:posOffset>
          </wp:positionV>
          <wp:extent cx="826770" cy="826770"/>
          <wp:effectExtent l="1905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26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4067175</wp:posOffset>
          </wp:positionH>
          <wp:positionV relativeFrom="paragraph">
            <wp:posOffset>-178435</wp:posOffset>
          </wp:positionV>
          <wp:extent cx="2321560" cy="856615"/>
          <wp:effectExtent l="19050" t="0" r="254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1560" cy="856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202565</wp:posOffset>
          </wp:positionH>
          <wp:positionV relativeFrom="page">
            <wp:posOffset>-56515</wp:posOffset>
          </wp:positionV>
          <wp:extent cx="3088640" cy="1501140"/>
          <wp:effectExtent l="1905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8640" cy="1501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762" w:rsidRDefault="00A85AB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posOffset>50165</wp:posOffset>
          </wp:positionH>
          <wp:positionV relativeFrom="page">
            <wp:posOffset>-208915</wp:posOffset>
          </wp:positionV>
          <wp:extent cx="3088640" cy="1501140"/>
          <wp:effectExtent l="19050" t="0" r="0" b="0"/>
          <wp:wrapNone/>
          <wp:docPr id="4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8640" cy="1501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3914775</wp:posOffset>
          </wp:positionH>
          <wp:positionV relativeFrom="paragraph">
            <wp:posOffset>-330835</wp:posOffset>
          </wp:positionV>
          <wp:extent cx="2321560" cy="856615"/>
          <wp:effectExtent l="19050" t="0" r="2540" b="0"/>
          <wp:wrapNone/>
          <wp:docPr id="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1560" cy="856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2455545</wp:posOffset>
          </wp:positionH>
          <wp:positionV relativeFrom="paragraph">
            <wp:posOffset>-317500</wp:posOffset>
          </wp:positionV>
          <wp:extent cx="826770" cy="826770"/>
          <wp:effectExtent l="19050" t="0" r="0" b="0"/>
          <wp:wrapNone/>
          <wp:docPr id="6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26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attachedTemplate r:id="rId1"/>
  <w:defaultTabStop w:val="708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F42243"/>
    <w:rsid w:val="00044D3E"/>
    <w:rsid w:val="0008398F"/>
    <w:rsid w:val="000B3E56"/>
    <w:rsid w:val="000B4DB6"/>
    <w:rsid w:val="000C1730"/>
    <w:rsid w:val="000D5CB3"/>
    <w:rsid w:val="000E3AEF"/>
    <w:rsid w:val="00131700"/>
    <w:rsid w:val="001345F5"/>
    <w:rsid w:val="00164A90"/>
    <w:rsid w:val="002300E1"/>
    <w:rsid w:val="0028674A"/>
    <w:rsid w:val="002C2CB4"/>
    <w:rsid w:val="002D479B"/>
    <w:rsid w:val="002E393E"/>
    <w:rsid w:val="003346C9"/>
    <w:rsid w:val="00336618"/>
    <w:rsid w:val="003509AC"/>
    <w:rsid w:val="00357180"/>
    <w:rsid w:val="00370E68"/>
    <w:rsid w:val="00387ECD"/>
    <w:rsid w:val="003953A7"/>
    <w:rsid w:val="003D2057"/>
    <w:rsid w:val="003E35CB"/>
    <w:rsid w:val="004059DD"/>
    <w:rsid w:val="004156E2"/>
    <w:rsid w:val="00424FCB"/>
    <w:rsid w:val="00432AC2"/>
    <w:rsid w:val="00435E23"/>
    <w:rsid w:val="00460E6E"/>
    <w:rsid w:val="00472D54"/>
    <w:rsid w:val="00494391"/>
    <w:rsid w:val="004A25D3"/>
    <w:rsid w:val="004B5C90"/>
    <w:rsid w:val="004D5FB1"/>
    <w:rsid w:val="005452E9"/>
    <w:rsid w:val="00554B11"/>
    <w:rsid w:val="005634D4"/>
    <w:rsid w:val="00594938"/>
    <w:rsid w:val="005A5899"/>
    <w:rsid w:val="005D744D"/>
    <w:rsid w:val="005E1700"/>
    <w:rsid w:val="005F0964"/>
    <w:rsid w:val="00604F3A"/>
    <w:rsid w:val="00632172"/>
    <w:rsid w:val="006434B7"/>
    <w:rsid w:val="00677278"/>
    <w:rsid w:val="00694D31"/>
    <w:rsid w:val="006B0E42"/>
    <w:rsid w:val="006B28DB"/>
    <w:rsid w:val="006B72A5"/>
    <w:rsid w:val="006D5007"/>
    <w:rsid w:val="006D5280"/>
    <w:rsid w:val="006E5A78"/>
    <w:rsid w:val="00703FBD"/>
    <w:rsid w:val="007100DB"/>
    <w:rsid w:val="00710E0D"/>
    <w:rsid w:val="00731A2C"/>
    <w:rsid w:val="00753F73"/>
    <w:rsid w:val="007852F3"/>
    <w:rsid w:val="00792286"/>
    <w:rsid w:val="007E191A"/>
    <w:rsid w:val="007F115E"/>
    <w:rsid w:val="008031F1"/>
    <w:rsid w:val="00807BEC"/>
    <w:rsid w:val="0082261E"/>
    <w:rsid w:val="008A28F1"/>
    <w:rsid w:val="008F7099"/>
    <w:rsid w:val="0094474C"/>
    <w:rsid w:val="009471F8"/>
    <w:rsid w:val="00950A5B"/>
    <w:rsid w:val="00954688"/>
    <w:rsid w:val="009660CE"/>
    <w:rsid w:val="00984890"/>
    <w:rsid w:val="009B1CA7"/>
    <w:rsid w:val="009C4D36"/>
    <w:rsid w:val="00A07EA3"/>
    <w:rsid w:val="00A14F1E"/>
    <w:rsid w:val="00A72D83"/>
    <w:rsid w:val="00A820B5"/>
    <w:rsid w:val="00A85ABF"/>
    <w:rsid w:val="00A92664"/>
    <w:rsid w:val="00AA3762"/>
    <w:rsid w:val="00AF12AC"/>
    <w:rsid w:val="00B07054"/>
    <w:rsid w:val="00B24D81"/>
    <w:rsid w:val="00B340E5"/>
    <w:rsid w:val="00B44573"/>
    <w:rsid w:val="00B63A6E"/>
    <w:rsid w:val="00B803F3"/>
    <w:rsid w:val="00B93116"/>
    <w:rsid w:val="00BE754F"/>
    <w:rsid w:val="00BE7878"/>
    <w:rsid w:val="00BF40AE"/>
    <w:rsid w:val="00C23FCF"/>
    <w:rsid w:val="00C93DDB"/>
    <w:rsid w:val="00CC414B"/>
    <w:rsid w:val="00CE29F2"/>
    <w:rsid w:val="00CF5E70"/>
    <w:rsid w:val="00D06B30"/>
    <w:rsid w:val="00D40279"/>
    <w:rsid w:val="00D4058C"/>
    <w:rsid w:val="00D461D0"/>
    <w:rsid w:val="00D462B2"/>
    <w:rsid w:val="00D733D0"/>
    <w:rsid w:val="00DA2CD6"/>
    <w:rsid w:val="00DB41E6"/>
    <w:rsid w:val="00DE70AC"/>
    <w:rsid w:val="00E34634"/>
    <w:rsid w:val="00E41117"/>
    <w:rsid w:val="00E64A0D"/>
    <w:rsid w:val="00E73674"/>
    <w:rsid w:val="00EC02F3"/>
    <w:rsid w:val="00ED4529"/>
    <w:rsid w:val="00EE14FA"/>
    <w:rsid w:val="00F35450"/>
    <w:rsid w:val="00F42243"/>
    <w:rsid w:val="00F8134F"/>
    <w:rsid w:val="00FA1C0E"/>
    <w:rsid w:val="00FA4C13"/>
    <w:rsid w:val="00FD4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217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F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8F7099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8F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8F7099"/>
    <w:rPr>
      <w:rFonts w:cs="Times New Roman"/>
    </w:rPr>
  </w:style>
  <w:style w:type="character" w:styleId="Hipercze">
    <w:name w:val="Hyperlink"/>
    <w:uiPriority w:val="99"/>
    <w:semiHidden/>
    <w:rsid w:val="003D2057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370E68"/>
    <w:pPr>
      <w:spacing w:after="0" w:line="240" w:lineRule="auto"/>
    </w:pPr>
    <w:rPr>
      <w:rFonts w:ascii="Tahoma" w:hAnsi="Tahoma"/>
      <w:sz w:val="16"/>
      <w:szCs w:val="16"/>
      <w:lang w:eastAsia="pl-PL"/>
    </w:rPr>
  </w:style>
  <w:style w:type="character" w:customStyle="1" w:styleId="TekstdymkaZnak">
    <w:name w:val="Tekst dymka Znak"/>
    <w:link w:val="Tekstdymka"/>
    <w:uiPriority w:val="99"/>
    <w:semiHidden/>
    <w:locked/>
    <w:rsid w:val="00370E68"/>
    <w:rPr>
      <w:rFonts w:ascii="Tahoma" w:hAnsi="Tahoma" w:cs="Times New Roman"/>
      <w:sz w:val="16"/>
    </w:rPr>
  </w:style>
  <w:style w:type="paragraph" w:styleId="Bezodstpw">
    <w:name w:val="No Spacing"/>
    <w:uiPriority w:val="99"/>
    <w:qFormat/>
    <w:rsid w:val="00554B11"/>
    <w:rPr>
      <w:sz w:val="22"/>
      <w:szCs w:val="22"/>
      <w:lang w:eastAsia="en-US"/>
    </w:rPr>
  </w:style>
  <w:style w:type="character" w:styleId="Numerstrony">
    <w:name w:val="page number"/>
    <w:uiPriority w:val="99"/>
    <w:rsid w:val="002E393E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0906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6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6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KOMPUTER-PRACA\Moje%20dokumenty\Anna\Wicki_Projekt\Bioekonomi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Bioekonomia</Template>
  <TotalTime>1</TotalTime>
  <Pages>4</Pages>
  <Words>436</Words>
  <Characters>2617</Characters>
  <Application>Microsoft Office Word</Application>
  <DocSecurity>0</DocSecurity>
  <Lines>21</Lines>
  <Paragraphs>6</Paragraphs>
  <ScaleCrop>false</ScaleCrop>
  <Company>Microsoft</Company>
  <LinksUpToDate>false</LinksUpToDate>
  <CharactersWithSpaces>3047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Zakres danych osobowych uczestników biorących udział w projektach realizowanych w ramach Programu Operacyjnego Kapitał Ludzki</dc:title>
  <dc:subject>POKL</dc:subject>
  <dc:creator>Wicki</dc:creator>
  <cp:lastModifiedBy>Justyna</cp:lastModifiedBy>
  <cp:revision>4</cp:revision>
  <cp:lastPrinted>2014-10-31T07:36:00Z</cp:lastPrinted>
  <dcterms:created xsi:type="dcterms:W3CDTF">2014-12-15T11:49:00Z</dcterms:created>
  <dcterms:modified xsi:type="dcterms:W3CDTF">2015-01-21T11:36:00Z</dcterms:modified>
</cp:coreProperties>
</file>