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87A" w:rsidRDefault="007A187A" w:rsidP="007A187A">
      <w:pPr>
        <w:pStyle w:val="Bezodstpw"/>
        <w:spacing w:line="276" w:lineRule="auto"/>
        <w:jc w:val="both"/>
        <w:rPr>
          <w:i/>
          <w:sz w:val="24"/>
        </w:rPr>
      </w:pPr>
      <w:r>
        <w:rPr>
          <w:i/>
          <w:sz w:val="24"/>
        </w:rPr>
        <w:t xml:space="preserve">Załącznik nr 3 </w:t>
      </w:r>
      <w:r w:rsidR="007F3F98">
        <w:rPr>
          <w:i/>
          <w:sz w:val="24"/>
        </w:rPr>
        <w:t xml:space="preserve">do </w:t>
      </w:r>
      <w:r>
        <w:rPr>
          <w:i/>
          <w:sz w:val="24"/>
        </w:rPr>
        <w:t>Regulaminu staży</w:t>
      </w:r>
      <w:bookmarkStart w:id="0" w:name="_GoBack"/>
      <w:bookmarkEnd w:id="0"/>
    </w:p>
    <w:p w:rsidR="007A187A" w:rsidRDefault="007A187A" w:rsidP="007A187A">
      <w:pPr>
        <w:pStyle w:val="Bezodstpw"/>
        <w:spacing w:line="276" w:lineRule="auto"/>
        <w:jc w:val="both"/>
        <w:rPr>
          <w:sz w:val="24"/>
        </w:rPr>
      </w:pPr>
    </w:p>
    <w:p w:rsidR="007A187A" w:rsidRDefault="007A187A" w:rsidP="007A187A">
      <w:pPr>
        <w:pStyle w:val="Bezodstpw"/>
        <w:jc w:val="center"/>
        <w:rPr>
          <w:sz w:val="24"/>
        </w:rPr>
      </w:pPr>
    </w:p>
    <w:p w:rsidR="007A187A" w:rsidRDefault="007A187A" w:rsidP="007A187A">
      <w:pPr>
        <w:pStyle w:val="Bezodstpw"/>
        <w:jc w:val="center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………………………………………………………………………………………………………………………………………………..</w:t>
      </w:r>
    </w:p>
    <w:p w:rsidR="007A187A" w:rsidRDefault="007A187A" w:rsidP="007A187A">
      <w:pPr>
        <w:pStyle w:val="Bezodstpw"/>
        <w:spacing w:line="276" w:lineRule="auto"/>
        <w:jc w:val="center"/>
        <w:rPr>
          <w:sz w:val="20"/>
        </w:rPr>
      </w:pPr>
      <w:r>
        <w:rPr>
          <w:sz w:val="20"/>
        </w:rPr>
        <w:t>(Nazwa jednostki - firmy)</w:t>
      </w:r>
    </w:p>
    <w:p w:rsidR="007A187A" w:rsidRDefault="007A187A" w:rsidP="007A187A">
      <w:pPr>
        <w:pStyle w:val="Bezodstpw"/>
        <w:spacing w:line="276" w:lineRule="auto"/>
        <w:jc w:val="center"/>
        <w:rPr>
          <w:b/>
          <w:sz w:val="28"/>
        </w:rPr>
      </w:pPr>
    </w:p>
    <w:p w:rsidR="007A187A" w:rsidRDefault="007A187A" w:rsidP="007A187A">
      <w:pPr>
        <w:pStyle w:val="Bezodstpw"/>
        <w:jc w:val="center"/>
        <w:rPr>
          <w:b/>
          <w:sz w:val="28"/>
        </w:rPr>
      </w:pPr>
      <w:r>
        <w:rPr>
          <w:b/>
          <w:sz w:val="36"/>
        </w:rPr>
        <w:t>KARTA CZASU PRACY STAŻYSTY</w:t>
      </w:r>
    </w:p>
    <w:p w:rsidR="007A187A" w:rsidRDefault="007A187A" w:rsidP="007A187A">
      <w:pPr>
        <w:pStyle w:val="Bezodstpw"/>
        <w:spacing w:line="276" w:lineRule="auto"/>
        <w:jc w:val="center"/>
        <w:rPr>
          <w:b/>
          <w:sz w:val="28"/>
        </w:rPr>
      </w:pPr>
    </w:p>
    <w:p w:rsidR="007A187A" w:rsidRDefault="007A187A" w:rsidP="007A187A">
      <w:pPr>
        <w:pStyle w:val="Bezodstpw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Staż organizowany ramach projektu</w:t>
      </w:r>
    </w:p>
    <w:p w:rsidR="007A187A" w:rsidRDefault="007A187A" w:rsidP="007A187A">
      <w:pPr>
        <w:pStyle w:val="Bezodstpw"/>
        <w:spacing w:line="276" w:lineRule="auto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Program doskonalenia dydaktyki SGGW w dziedzinie </w:t>
      </w:r>
      <w:proofErr w:type="spellStart"/>
      <w:r>
        <w:rPr>
          <w:b/>
          <w:i/>
          <w:sz w:val="24"/>
          <w:szCs w:val="24"/>
        </w:rPr>
        <w:t>bioekonomii</w:t>
      </w:r>
      <w:proofErr w:type="spellEnd"/>
    </w:p>
    <w:p w:rsidR="007A187A" w:rsidRDefault="007A187A" w:rsidP="007A187A">
      <w:pPr>
        <w:pStyle w:val="Bezodstpw"/>
        <w:spacing w:line="276" w:lineRule="auto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Oraz utworzenie kwalifikacji zawodowej „Młodszy menadżer jakości”</w:t>
      </w:r>
    </w:p>
    <w:p w:rsidR="007A187A" w:rsidRDefault="007A187A" w:rsidP="007A187A">
      <w:pPr>
        <w:pStyle w:val="Bezodstpw"/>
        <w:spacing w:line="276" w:lineRule="auto"/>
        <w:jc w:val="both"/>
        <w:rPr>
          <w:sz w:val="24"/>
        </w:rPr>
      </w:pPr>
    </w:p>
    <w:p w:rsidR="007A187A" w:rsidRDefault="007A187A" w:rsidP="007A187A">
      <w:pPr>
        <w:pStyle w:val="Bezodstpw"/>
        <w:jc w:val="both"/>
        <w:rPr>
          <w:b/>
          <w:sz w:val="24"/>
        </w:rPr>
      </w:pPr>
    </w:p>
    <w:p w:rsidR="007A187A" w:rsidRDefault="007A187A" w:rsidP="007A187A">
      <w:pPr>
        <w:pStyle w:val="Bezodstpw"/>
        <w:jc w:val="both"/>
        <w:rPr>
          <w:b/>
          <w:sz w:val="24"/>
        </w:rPr>
      </w:pPr>
      <w:r>
        <w:rPr>
          <w:b/>
          <w:sz w:val="24"/>
        </w:rPr>
        <w:t>Nazwisko i imię studenta: ………………………………………….……………………………………………………….</w:t>
      </w:r>
    </w:p>
    <w:p w:rsidR="007A187A" w:rsidRDefault="007A187A" w:rsidP="007A187A">
      <w:pPr>
        <w:pStyle w:val="Bezodstpw"/>
        <w:jc w:val="both"/>
        <w:rPr>
          <w:b/>
          <w:sz w:val="24"/>
        </w:rPr>
      </w:pPr>
    </w:p>
    <w:p w:rsidR="007A187A" w:rsidRDefault="007A187A" w:rsidP="007A187A">
      <w:pPr>
        <w:pStyle w:val="Bezodstpw"/>
        <w:jc w:val="both"/>
        <w:rPr>
          <w:b/>
          <w:sz w:val="24"/>
        </w:rPr>
      </w:pPr>
      <w:r>
        <w:rPr>
          <w:b/>
          <w:sz w:val="24"/>
        </w:rPr>
        <w:t>Kierunek: ….……………………………………………………….....…………....…………....…………....…………......</w:t>
      </w:r>
    </w:p>
    <w:p w:rsidR="007A187A" w:rsidRDefault="007A187A" w:rsidP="007A187A">
      <w:pPr>
        <w:pStyle w:val="Bezodstpw"/>
        <w:jc w:val="both"/>
        <w:rPr>
          <w:b/>
          <w:sz w:val="24"/>
        </w:rPr>
      </w:pPr>
    </w:p>
    <w:p w:rsidR="007A187A" w:rsidRDefault="007A187A" w:rsidP="007A187A">
      <w:pPr>
        <w:pStyle w:val="Bezodstpw"/>
        <w:jc w:val="both"/>
        <w:rPr>
          <w:b/>
          <w:sz w:val="24"/>
        </w:rPr>
      </w:pPr>
      <w:r>
        <w:rPr>
          <w:b/>
          <w:sz w:val="24"/>
        </w:rPr>
        <w:t>Rok akademicki: ……....……………………………………………..…………....…………....…………....…………….</w:t>
      </w:r>
    </w:p>
    <w:p w:rsidR="007A187A" w:rsidRDefault="007A187A" w:rsidP="007A187A">
      <w:pPr>
        <w:pStyle w:val="Bezodstpw"/>
        <w:jc w:val="both"/>
        <w:rPr>
          <w:b/>
          <w:sz w:val="24"/>
        </w:rPr>
      </w:pPr>
    </w:p>
    <w:p w:rsidR="007A187A" w:rsidRDefault="007A187A" w:rsidP="007A187A">
      <w:pPr>
        <w:pStyle w:val="Bezodstpw"/>
        <w:jc w:val="both"/>
        <w:rPr>
          <w:b/>
          <w:sz w:val="24"/>
        </w:rPr>
      </w:pPr>
      <w:r>
        <w:rPr>
          <w:b/>
          <w:sz w:val="24"/>
        </w:rPr>
        <w:t>Nr Albumu: ….……………………...…………....…………....…………....…………....…………....…………....…….</w:t>
      </w:r>
    </w:p>
    <w:p w:rsidR="007A187A" w:rsidRDefault="007A187A" w:rsidP="007A187A">
      <w:pPr>
        <w:pStyle w:val="Bezodstpw"/>
        <w:jc w:val="both"/>
        <w:rPr>
          <w:b/>
          <w:sz w:val="24"/>
        </w:rPr>
      </w:pPr>
    </w:p>
    <w:p w:rsidR="007A187A" w:rsidRDefault="007A187A" w:rsidP="007A187A">
      <w:pPr>
        <w:pStyle w:val="Bezodstpw"/>
        <w:spacing w:line="276" w:lineRule="auto"/>
        <w:jc w:val="right"/>
        <w:rPr>
          <w:sz w:val="24"/>
        </w:rPr>
      </w:pPr>
    </w:p>
    <w:tbl>
      <w:tblPr>
        <w:tblStyle w:val="Tabela-Siatka"/>
        <w:tblW w:w="9941" w:type="dxa"/>
        <w:jc w:val="center"/>
        <w:tblLook w:val="04A0"/>
      </w:tblPr>
      <w:tblGrid>
        <w:gridCol w:w="1395"/>
        <w:gridCol w:w="15"/>
        <w:gridCol w:w="7"/>
        <w:gridCol w:w="1403"/>
        <w:gridCol w:w="15"/>
        <w:gridCol w:w="871"/>
        <w:gridCol w:w="6235"/>
      </w:tblGrid>
      <w:tr w:rsidR="007A187A" w:rsidTr="007A187A">
        <w:trPr>
          <w:jc w:val="center"/>
        </w:trPr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7A" w:rsidRDefault="007A187A">
            <w:pPr>
              <w:pStyle w:val="Bezodstpw"/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7A" w:rsidRDefault="007A187A">
            <w:pPr>
              <w:pStyle w:val="Bezodstpw"/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Godziny pracy </w:t>
            </w:r>
          </w:p>
          <w:p w:rsidR="007A187A" w:rsidRDefault="007A187A">
            <w:pPr>
              <w:pStyle w:val="Bezodstpw"/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od - do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7A" w:rsidRDefault="007A187A">
            <w:pPr>
              <w:pStyle w:val="Bezodstpw"/>
              <w:spacing w:line="276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Liczba godzin pracy</w:t>
            </w: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187A" w:rsidRDefault="007A187A">
            <w:pPr>
              <w:pStyle w:val="Bezodstpw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Wyszczególnienie zajęć oraz uwagi, obserwacje</w:t>
            </w:r>
          </w:p>
          <w:p w:rsidR="007A187A" w:rsidRDefault="007A187A">
            <w:pPr>
              <w:pStyle w:val="Bezodstpw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 wnioski studenta co do wykonanej pracy</w:t>
            </w:r>
          </w:p>
        </w:tc>
      </w:tr>
      <w:tr w:rsidR="007A187A" w:rsidTr="007A187A">
        <w:trPr>
          <w:trHeight w:val="4819"/>
          <w:jc w:val="center"/>
        </w:trPr>
        <w:tc>
          <w:tcPr>
            <w:tcW w:w="1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</w:tc>
      </w:tr>
      <w:tr w:rsidR="007A187A" w:rsidTr="007A187A">
        <w:trPr>
          <w:trHeight w:val="4819"/>
          <w:jc w:val="center"/>
        </w:trPr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</w:tc>
        <w:tc>
          <w:tcPr>
            <w:tcW w:w="6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  <w:p w:rsidR="007A187A" w:rsidRDefault="007A187A">
            <w:pPr>
              <w:pStyle w:val="Bezodstpw"/>
              <w:spacing w:line="276" w:lineRule="auto"/>
              <w:rPr>
                <w:sz w:val="24"/>
              </w:rPr>
            </w:pPr>
          </w:p>
        </w:tc>
      </w:tr>
    </w:tbl>
    <w:p w:rsidR="007A187A" w:rsidRDefault="007A187A" w:rsidP="007A187A">
      <w:pPr>
        <w:pStyle w:val="Bezodstpw"/>
        <w:spacing w:line="276" w:lineRule="auto"/>
        <w:rPr>
          <w:rFonts w:asciiTheme="minorHAnsi" w:hAnsiTheme="minorHAnsi" w:cstheme="minorBidi"/>
          <w:sz w:val="24"/>
        </w:rPr>
      </w:pPr>
    </w:p>
    <w:p w:rsidR="007A187A" w:rsidRDefault="007A187A" w:rsidP="007A187A">
      <w:pPr>
        <w:pStyle w:val="Bezodstpw"/>
        <w:spacing w:line="276" w:lineRule="auto"/>
        <w:rPr>
          <w:sz w:val="24"/>
        </w:rPr>
      </w:pPr>
    </w:p>
    <w:p w:rsidR="007A187A" w:rsidRDefault="007A187A" w:rsidP="007A187A">
      <w:pPr>
        <w:pStyle w:val="Bezodstpw"/>
        <w:spacing w:line="276" w:lineRule="auto"/>
        <w:rPr>
          <w:sz w:val="24"/>
        </w:rPr>
      </w:pPr>
      <w:r>
        <w:rPr>
          <w:sz w:val="24"/>
        </w:rPr>
        <w:t>Miejscowość i data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Pieczęć i podpis opiekuna</w:t>
      </w:r>
    </w:p>
    <w:p w:rsidR="007A187A" w:rsidRDefault="007A187A" w:rsidP="007A187A">
      <w:pPr>
        <w:pStyle w:val="Bezodstpw"/>
        <w:spacing w:line="276" w:lineRule="auto"/>
        <w:rPr>
          <w:sz w:val="24"/>
        </w:rPr>
      </w:pPr>
    </w:p>
    <w:p w:rsidR="007A187A" w:rsidRDefault="007A187A" w:rsidP="007A187A">
      <w:pPr>
        <w:pStyle w:val="Bezodstpw"/>
        <w:spacing w:line="276" w:lineRule="auto"/>
        <w:rPr>
          <w:sz w:val="24"/>
        </w:rPr>
      </w:pPr>
    </w:p>
    <w:p w:rsidR="007A187A" w:rsidRDefault="007A187A" w:rsidP="007A187A">
      <w:pPr>
        <w:pStyle w:val="Bezodstpw"/>
        <w:spacing w:line="276" w:lineRule="auto"/>
        <w:rPr>
          <w:sz w:val="24"/>
        </w:rPr>
      </w:pPr>
      <w:r>
        <w:rPr>
          <w:sz w:val="24"/>
        </w:rPr>
        <w:t>…………………………………………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…………………………………………</w:t>
      </w:r>
    </w:p>
    <w:p w:rsidR="00B43E63" w:rsidRPr="007A187A" w:rsidRDefault="00B43E63" w:rsidP="007A187A"/>
    <w:sectPr w:rsidR="00B43E63" w:rsidRPr="007A187A" w:rsidSect="00703FBD">
      <w:footerReference w:type="default" r:id="rId6"/>
      <w:headerReference w:type="first" r:id="rId7"/>
      <w:footerReference w:type="first" r:id="rId8"/>
      <w:type w:val="continuous"/>
      <w:pgSz w:w="11906" w:h="16838" w:code="9"/>
      <w:pgMar w:top="1531" w:right="1418" w:bottom="1418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6DFE" w:rsidRDefault="006F6DFE" w:rsidP="008F7099">
      <w:pPr>
        <w:spacing w:after="0" w:line="240" w:lineRule="auto"/>
      </w:pPr>
      <w:r>
        <w:separator/>
      </w:r>
    </w:p>
  </w:endnote>
  <w:endnote w:type="continuationSeparator" w:id="0">
    <w:p w:rsidR="006F6DFE" w:rsidRDefault="006F6DFE" w:rsidP="008F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7806547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B44573" w:rsidRPr="00B44573" w:rsidRDefault="009728A3">
        <w:pPr>
          <w:pStyle w:val="Stopka"/>
          <w:jc w:val="center"/>
          <w:rPr>
            <w:rFonts w:ascii="Times New Roman" w:hAnsi="Times New Roman"/>
          </w:rPr>
        </w:pPr>
        <w:r w:rsidRPr="00B44573">
          <w:rPr>
            <w:rFonts w:ascii="Times New Roman" w:hAnsi="Times New Roman"/>
          </w:rPr>
          <w:fldChar w:fldCharType="begin"/>
        </w:r>
        <w:r w:rsidR="00B44573" w:rsidRPr="00B44573">
          <w:rPr>
            <w:rFonts w:ascii="Times New Roman" w:hAnsi="Times New Roman"/>
          </w:rPr>
          <w:instrText>PAGE   \* MERGEFORMAT</w:instrText>
        </w:r>
        <w:r w:rsidRPr="00B44573">
          <w:rPr>
            <w:rFonts w:ascii="Times New Roman" w:hAnsi="Times New Roman"/>
          </w:rPr>
          <w:fldChar w:fldCharType="separate"/>
        </w:r>
        <w:r w:rsidR="007F3F98">
          <w:rPr>
            <w:rFonts w:ascii="Times New Roman" w:hAnsi="Times New Roman"/>
            <w:noProof/>
          </w:rPr>
          <w:t>2</w:t>
        </w:r>
        <w:r w:rsidRPr="00B44573">
          <w:rPr>
            <w:rFonts w:ascii="Times New Roman" w:hAnsi="Times New Roman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573" w:rsidRPr="005634D4" w:rsidRDefault="00B44573" w:rsidP="00B44573">
    <w:pPr>
      <w:pStyle w:val="Stopka"/>
      <w:pBdr>
        <w:top w:val="single" w:sz="4" w:space="0" w:color="auto"/>
      </w:pBdr>
      <w:tabs>
        <w:tab w:val="clear" w:pos="9072"/>
        <w:tab w:val="right" w:pos="10080"/>
      </w:tabs>
      <w:spacing w:line="200" w:lineRule="exact"/>
      <w:jc w:val="center"/>
      <w:rPr>
        <w:rFonts w:ascii="Bookman Old Style" w:hAnsi="Bookman Old Style"/>
        <w:b/>
        <w:sz w:val="18"/>
      </w:rPr>
    </w:pPr>
    <w:r w:rsidRPr="005634D4">
      <w:rPr>
        <w:rFonts w:ascii="Bookman Old Style" w:hAnsi="Bookman Old Style"/>
        <w:b/>
        <w:sz w:val="18"/>
      </w:rPr>
      <w:t xml:space="preserve">Projekt </w:t>
    </w:r>
    <w:r>
      <w:rPr>
        <w:rFonts w:ascii="Bookman Old Style" w:hAnsi="Bookman Old Style"/>
        <w:b/>
        <w:sz w:val="18"/>
      </w:rPr>
      <w:t>UDA-</w:t>
    </w:r>
    <w:r w:rsidRPr="005634D4">
      <w:rPr>
        <w:rFonts w:ascii="Bookman Old Style" w:hAnsi="Bookman Old Style"/>
        <w:b/>
        <w:sz w:val="18"/>
      </w:rPr>
      <w:t>POKL.04.01.01-00-073/13</w:t>
    </w:r>
    <w:r>
      <w:rPr>
        <w:rFonts w:ascii="Bookman Old Style" w:hAnsi="Bookman Old Style"/>
        <w:b/>
        <w:sz w:val="18"/>
      </w:rPr>
      <w:t>-00</w:t>
    </w:r>
  </w:p>
  <w:p w:rsidR="00B44573" w:rsidRPr="00DA2CD6" w:rsidRDefault="00B44573" w:rsidP="00B44573">
    <w:pPr>
      <w:pStyle w:val="Stopka"/>
      <w:jc w:val="center"/>
      <w:rPr>
        <w:rFonts w:ascii="Bookman Old Style" w:hAnsi="Bookman Old Style"/>
        <w:b/>
        <w:sz w:val="18"/>
      </w:rPr>
    </w:pPr>
    <w:r w:rsidRPr="00DA2CD6">
      <w:rPr>
        <w:rFonts w:ascii="Bookman Old Style" w:hAnsi="Bookman Old Style"/>
        <w:b/>
        <w:sz w:val="18"/>
      </w:rPr>
      <w:t>Program doskonalenia dydaktyki SGGW w dziedzinie bioekonomii oraz utworzenie kwalifikacji zawodowej „Młodszy menadżer jakości”</w:t>
    </w:r>
  </w:p>
  <w:p w:rsidR="00B44573" w:rsidRPr="00B44573" w:rsidRDefault="00B44573" w:rsidP="00B44573">
    <w:pPr>
      <w:pStyle w:val="Stopka"/>
      <w:jc w:val="center"/>
      <w:rPr>
        <w:rFonts w:ascii="Bookman Old Style" w:hAnsi="Bookman Old Style"/>
        <w:sz w:val="16"/>
      </w:rPr>
    </w:pPr>
    <w:r w:rsidRPr="005634D4">
      <w:rPr>
        <w:rFonts w:ascii="Bookman Old Style" w:hAnsi="Bookman Old Style"/>
        <w:sz w:val="16"/>
      </w:rPr>
      <w:t>Projekt jest finansowany z Europejskiego Funduszu Społecznego w ramach Programu Operacyjnego Kapitał Ludzki 2007-2013, Priorytet IV Szkolnictwo wyższe i nauka, Działanie 4.1. Wzmocnienie i rozwój potencjału dydaktycznego uczelni oraz zwiększenie liczby absolwentów kierunków o kluczowym znaczeniu dla gospodarki opartej na wiedzy, Poddziałanie 4.1.1. Wzmocnienie potencjału dydaktycznego uczelni</w:t>
    </w:r>
    <w:r>
      <w:rPr>
        <w:rFonts w:ascii="Bookman Old Style" w:hAnsi="Bookman Old Style"/>
        <w:sz w:val="16"/>
      </w:rPr>
      <w:t>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6DFE" w:rsidRDefault="006F6DFE" w:rsidP="008F7099">
      <w:pPr>
        <w:spacing w:after="0" w:line="240" w:lineRule="auto"/>
      </w:pPr>
      <w:r>
        <w:separator/>
      </w:r>
    </w:p>
  </w:footnote>
  <w:footnote w:type="continuationSeparator" w:id="0">
    <w:p w:rsidR="006F6DFE" w:rsidRDefault="006F6DFE" w:rsidP="008F7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573" w:rsidRDefault="00B803F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page">
            <wp:posOffset>50165</wp:posOffset>
          </wp:positionH>
          <wp:positionV relativeFrom="page">
            <wp:posOffset>-208915</wp:posOffset>
          </wp:positionV>
          <wp:extent cx="3088800" cy="1501200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PITAL_LUDZKI_PO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8800" cy="150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7BEC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3915080</wp:posOffset>
          </wp:positionH>
          <wp:positionV relativeFrom="paragraph">
            <wp:posOffset>-330835</wp:posOffset>
          </wp:positionV>
          <wp:extent cx="2321560" cy="85661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+EFS_L-mon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15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7BEC"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2455240</wp:posOffset>
          </wp:positionH>
          <wp:positionV relativeFrom="paragraph">
            <wp:posOffset>-317500</wp:posOffset>
          </wp:positionV>
          <wp:extent cx="826617" cy="826617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GW_godlo z nazwa_P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617" cy="826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attachedTemplate r:id="rId1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42243"/>
    <w:rsid w:val="0001257C"/>
    <w:rsid w:val="00044D3E"/>
    <w:rsid w:val="0008398F"/>
    <w:rsid w:val="000B3E56"/>
    <w:rsid w:val="000C1730"/>
    <w:rsid w:val="000D5CB3"/>
    <w:rsid w:val="00131700"/>
    <w:rsid w:val="001345F5"/>
    <w:rsid w:val="00164A90"/>
    <w:rsid w:val="002300E1"/>
    <w:rsid w:val="0027209E"/>
    <w:rsid w:val="002C2CB4"/>
    <w:rsid w:val="003346C9"/>
    <w:rsid w:val="003509AC"/>
    <w:rsid w:val="00357180"/>
    <w:rsid w:val="00370E68"/>
    <w:rsid w:val="00387ECD"/>
    <w:rsid w:val="003D2057"/>
    <w:rsid w:val="003E35CB"/>
    <w:rsid w:val="004059DD"/>
    <w:rsid w:val="004156E2"/>
    <w:rsid w:val="00424FCB"/>
    <w:rsid w:val="00432AC2"/>
    <w:rsid w:val="00435E23"/>
    <w:rsid w:val="00460E6E"/>
    <w:rsid w:val="00472D54"/>
    <w:rsid w:val="004A25D3"/>
    <w:rsid w:val="004B5C90"/>
    <w:rsid w:val="004D5FB1"/>
    <w:rsid w:val="00554B11"/>
    <w:rsid w:val="005634D4"/>
    <w:rsid w:val="00594938"/>
    <w:rsid w:val="005A5899"/>
    <w:rsid w:val="005E1700"/>
    <w:rsid w:val="005F0964"/>
    <w:rsid w:val="00604F3A"/>
    <w:rsid w:val="00632172"/>
    <w:rsid w:val="00677278"/>
    <w:rsid w:val="00694D31"/>
    <w:rsid w:val="006B0E42"/>
    <w:rsid w:val="006B28DB"/>
    <w:rsid w:val="006B72A5"/>
    <w:rsid w:val="006D5280"/>
    <w:rsid w:val="006E5A78"/>
    <w:rsid w:val="006F6DFE"/>
    <w:rsid w:val="00703FBD"/>
    <w:rsid w:val="007100DB"/>
    <w:rsid w:val="00710E0D"/>
    <w:rsid w:val="00731A2C"/>
    <w:rsid w:val="00753F73"/>
    <w:rsid w:val="007852F3"/>
    <w:rsid w:val="007A187A"/>
    <w:rsid w:val="007E191A"/>
    <w:rsid w:val="007E20D0"/>
    <w:rsid w:val="007F115E"/>
    <w:rsid w:val="007F3F98"/>
    <w:rsid w:val="00807BEC"/>
    <w:rsid w:val="0082261E"/>
    <w:rsid w:val="008F7099"/>
    <w:rsid w:val="0094474C"/>
    <w:rsid w:val="009471F8"/>
    <w:rsid w:val="00950A5B"/>
    <w:rsid w:val="00954688"/>
    <w:rsid w:val="009728A3"/>
    <w:rsid w:val="00984890"/>
    <w:rsid w:val="009B1CA7"/>
    <w:rsid w:val="009C4D36"/>
    <w:rsid w:val="00A07EA3"/>
    <w:rsid w:val="00A14F1E"/>
    <w:rsid w:val="00A72D83"/>
    <w:rsid w:val="00A820B5"/>
    <w:rsid w:val="00A92664"/>
    <w:rsid w:val="00AF12AC"/>
    <w:rsid w:val="00B24D81"/>
    <w:rsid w:val="00B340E5"/>
    <w:rsid w:val="00B43E63"/>
    <w:rsid w:val="00B44573"/>
    <w:rsid w:val="00B803F3"/>
    <w:rsid w:val="00B93116"/>
    <w:rsid w:val="00BE754F"/>
    <w:rsid w:val="00BE7878"/>
    <w:rsid w:val="00BF40AE"/>
    <w:rsid w:val="00CC414B"/>
    <w:rsid w:val="00CF5E70"/>
    <w:rsid w:val="00D06B30"/>
    <w:rsid w:val="00D40279"/>
    <w:rsid w:val="00D4058C"/>
    <w:rsid w:val="00D462B2"/>
    <w:rsid w:val="00D733D0"/>
    <w:rsid w:val="00DA2CD6"/>
    <w:rsid w:val="00DB41E6"/>
    <w:rsid w:val="00DE70AC"/>
    <w:rsid w:val="00E34634"/>
    <w:rsid w:val="00E41117"/>
    <w:rsid w:val="00E64A0D"/>
    <w:rsid w:val="00E73674"/>
    <w:rsid w:val="00EC02F3"/>
    <w:rsid w:val="00EC510A"/>
    <w:rsid w:val="00ED4529"/>
    <w:rsid w:val="00EE14FA"/>
    <w:rsid w:val="00F42243"/>
    <w:rsid w:val="00F81F6E"/>
    <w:rsid w:val="00FA1C0E"/>
    <w:rsid w:val="00FA4C13"/>
    <w:rsid w:val="00FD4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217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7099"/>
  </w:style>
  <w:style w:type="paragraph" w:styleId="Stopka">
    <w:name w:val="footer"/>
    <w:basedOn w:val="Normalny"/>
    <w:link w:val="StopkaZnak"/>
    <w:uiPriority w:val="99"/>
    <w:unhideWhenUsed/>
    <w:rsid w:val="008F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7099"/>
  </w:style>
  <w:style w:type="character" w:styleId="Hipercze">
    <w:name w:val="Hyperlink"/>
    <w:uiPriority w:val="99"/>
    <w:semiHidden/>
    <w:unhideWhenUsed/>
    <w:rsid w:val="003D205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70E6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554B11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7A187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0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OMPUTER-PRACA\Moje%20dokumenty\Anna\Wicki_Projekt\Bioekonomi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Bioekonomia</Template>
  <TotalTime>3</TotalTime>
  <Pages>1</Pages>
  <Words>125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POKL</dc:subject>
  <dc:creator>Wicki</dc:creator>
  <cp:lastModifiedBy>Justyna</cp:lastModifiedBy>
  <cp:revision>6</cp:revision>
  <cp:lastPrinted>2014-10-31T07:36:00Z</cp:lastPrinted>
  <dcterms:created xsi:type="dcterms:W3CDTF">2014-12-15T12:18:00Z</dcterms:created>
  <dcterms:modified xsi:type="dcterms:W3CDTF">2015-01-21T11:36:00Z</dcterms:modified>
</cp:coreProperties>
</file>